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A8C2DD" w14:textId="0B7F2CCF" w:rsidR="00916624" w:rsidRPr="00F17EB8" w:rsidRDefault="00BB0B8C" w:rsidP="00916624">
      <w:pPr>
        <w:pStyle w:val="Heading1"/>
      </w:pPr>
      <w:r w:rsidRPr="00F17EB8">
        <w:t>EWL</w:t>
      </w:r>
      <w:r w:rsidR="00F17EB8">
        <w:t xml:space="preserve"> Assessment Committee hearings:</w:t>
      </w:r>
      <w:r w:rsidR="00916624" w:rsidRPr="00F17EB8">
        <w:t xml:space="preserve"> </w:t>
      </w:r>
      <w:r w:rsidR="00916624" w:rsidRPr="00F17EB8">
        <w:rPr>
          <w:color w:val="FF0000"/>
        </w:rPr>
        <w:t>Expert Witnesses</w:t>
      </w:r>
    </w:p>
    <w:p w14:paraId="57486589" w14:textId="77777777" w:rsidR="00916624" w:rsidRPr="00F17EB8" w:rsidRDefault="00916624" w:rsidP="00F17EB8">
      <w:pPr>
        <w:pStyle w:val="Heading3"/>
      </w:pPr>
      <w:r w:rsidRPr="00F17EB8">
        <w:t>Monday 3 March</w:t>
      </w:r>
    </w:p>
    <w:p w14:paraId="0F6C1D07" w14:textId="25E05DDB" w:rsidR="00916624" w:rsidRPr="00F17EB8" w:rsidRDefault="00916624" w:rsidP="00B2708A">
      <w:pPr>
        <w:pStyle w:val="BodyText"/>
      </w:pPr>
      <w:r w:rsidRPr="00F17EB8">
        <w:t>O</w:t>
      </w:r>
      <w:r w:rsidR="0090331F" w:rsidRPr="00F17EB8">
        <w:t>pening submissions and overview</w:t>
      </w:r>
    </w:p>
    <w:p w14:paraId="0A0BD42A" w14:textId="77777777" w:rsidR="00916624" w:rsidRPr="00F17EB8" w:rsidRDefault="00916624" w:rsidP="00F17EB8">
      <w:pPr>
        <w:pStyle w:val="Heading3"/>
      </w:pPr>
      <w:r w:rsidRPr="00F17EB8">
        <w:t>Tuesday 4 March</w:t>
      </w:r>
    </w:p>
    <w:p w14:paraId="02D704D6" w14:textId="137EC4A5" w:rsidR="00916624" w:rsidRPr="00F17EB8" w:rsidRDefault="00916624" w:rsidP="00B2708A">
      <w:pPr>
        <w:pStyle w:val="BodyText"/>
      </w:pPr>
      <w:r w:rsidRPr="00F17EB8">
        <w:t>LMA: Opening</w:t>
      </w:r>
      <w:bookmarkStart w:id="0" w:name="_GoBack"/>
      <w:bookmarkEnd w:id="0"/>
    </w:p>
    <w:p w14:paraId="13A2136D" w14:textId="77777777" w:rsidR="00635205" w:rsidRPr="00F17EB8" w:rsidRDefault="00635205" w:rsidP="00F17EB8">
      <w:pPr>
        <w:pStyle w:val="Heading3"/>
      </w:pPr>
      <w:r w:rsidRPr="00F17EB8">
        <w:t>Wednesday 5 March</w:t>
      </w:r>
    </w:p>
    <w:p w14:paraId="4BD005F4" w14:textId="30E757DB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635205" w:rsidRPr="00F17EB8">
        <w:t>LMA:</w:t>
      </w:r>
      <w:r w:rsidR="00635205" w:rsidRPr="00F17EB8">
        <w:rPr>
          <w:rStyle w:val="Emphasis"/>
        </w:rPr>
        <w:t xml:space="preserve"> Mike Veitch (Traffic Modelling)</w:t>
      </w:r>
    </w:p>
    <w:p w14:paraId="25D3DADE" w14:textId="5827F470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635205" w:rsidRPr="00F17EB8">
        <w:t>LMA:</w:t>
      </w:r>
      <w:r w:rsidR="00635205" w:rsidRPr="00F17EB8">
        <w:rPr>
          <w:rStyle w:val="Emphasis"/>
        </w:rPr>
        <w:t xml:space="preserve"> Stephen Pelosi (Traffic)</w:t>
      </w:r>
    </w:p>
    <w:p w14:paraId="12049AF6" w14:textId="77777777" w:rsidR="00635205" w:rsidRPr="00F17EB8" w:rsidRDefault="00635205" w:rsidP="00F17EB8">
      <w:pPr>
        <w:pStyle w:val="Heading3"/>
      </w:pPr>
      <w:r w:rsidRPr="00F17EB8">
        <w:t>Thursday 6 March</w:t>
      </w:r>
    </w:p>
    <w:p w14:paraId="55B97B46" w14:textId="0FD951EB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635205" w:rsidRPr="00F17EB8">
        <w:t>LMA:</w:t>
      </w:r>
      <w:r w:rsidR="00635205" w:rsidRPr="00F17EB8">
        <w:rPr>
          <w:rStyle w:val="Emphasis"/>
        </w:rPr>
        <w:t xml:space="preserve"> Tom Brock (Road Design)</w:t>
      </w:r>
    </w:p>
    <w:p w14:paraId="6F75F982" w14:textId="1F28670F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635205" w:rsidRPr="00F17EB8">
        <w:t>LMA:</w:t>
      </w:r>
      <w:r w:rsidR="00635205" w:rsidRPr="00F17EB8">
        <w:rPr>
          <w:rStyle w:val="Emphasis"/>
        </w:rPr>
        <w:t xml:space="preserve"> Allan Wyatt (Visual Impacts/Urban Design)</w:t>
      </w:r>
    </w:p>
    <w:p w14:paraId="5B36FF4F" w14:textId="6C067740" w:rsidR="00CA70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CA70F6" w:rsidRPr="00F17EB8">
        <w:t>LMA:</w:t>
      </w:r>
      <w:r w:rsidR="00CA70F6" w:rsidRPr="00F17EB8">
        <w:rPr>
          <w:rStyle w:val="Emphasis"/>
        </w:rPr>
        <w:t xml:space="preserve"> Heather Nesbitt (Social Impact)</w:t>
      </w:r>
    </w:p>
    <w:p w14:paraId="2CAB314C" w14:textId="77777777" w:rsidR="00635205" w:rsidRPr="00F17EB8" w:rsidRDefault="00635205" w:rsidP="00F17EB8">
      <w:pPr>
        <w:pStyle w:val="Heading3"/>
      </w:pPr>
      <w:r w:rsidRPr="00F17EB8">
        <w:t>Friday 7 March</w:t>
      </w:r>
    </w:p>
    <w:p w14:paraId="3E8EE9A1" w14:textId="4F19B30F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6411B" w:rsidRPr="00F17EB8">
        <w:t>LMA:</w:t>
      </w:r>
      <w:r w:rsidR="0096411B" w:rsidRPr="00F17EB8">
        <w:rPr>
          <w:rStyle w:val="Emphasis"/>
        </w:rPr>
        <w:t xml:space="preserve"> </w:t>
      </w:r>
      <w:r w:rsidR="00635205" w:rsidRPr="00F17EB8">
        <w:rPr>
          <w:rStyle w:val="Emphasis"/>
        </w:rPr>
        <w:t xml:space="preserve">Marianne </w:t>
      </w:r>
      <w:proofErr w:type="spellStart"/>
      <w:r w:rsidR="00635205" w:rsidRPr="00F17EB8">
        <w:rPr>
          <w:rStyle w:val="Emphasis"/>
        </w:rPr>
        <w:t>Stoettrup</w:t>
      </w:r>
      <w:proofErr w:type="spellEnd"/>
      <w:r w:rsidR="00635205" w:rsidRPr="00F17EB8">
        <w:rPr>
          <w:rStyle w:val="Emphasis"/>
        </w:rPr>
        <w:t xml:space="preserve"> (Business)</w:t>
      </w:r>
    </w:p>
    <w:p w14:paraId="0BA5A819" w14:textId="27F71400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6411B" w:rsidRPr="00F17EB8">
        <w:t>LMA:</w:t>
      </w:r>
      <w:r w:rsidR="0096411B" w:rsidRPr="00F17EB8">
        <w:rPr>
          <w:rStyle w:val="Emphasis"/>
        </w:rPr>
        <w:t xml:space="preserve"> </w:t>
      </w:r>
      <w:r w:rsidR="00635205" w:rsidRPr="00F17EB8">
        <w:rPr>
          <w:rStyle w:val="Emphasis"/>
        </w:rPr>
        <w:t>Gavin Hay (Surface Water)</w:t>
      </w:r>
    </w:p>
    <w:p w14:paraId="6D2E7C0E" w14:textId="4CC71DC3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6411B" w:rsidRPr="00F17EB8">
        <w:t>LMA:</w:t>
      </w:r>
      <w:r w:rsidR="0096411B" w:rsidRPr="00F17EB8">
        <w:rPr>
          <w:rStyle w:val="Emphasis"/>
        </w:rPr>
        <w:t xml:space="preserve"> </w:t>
      </w:r>
      <w:r w:rsidR="00635205" w:rsidRPr="00F17EB8">
        <w:rPr>
          <w:rStyle w:val="Emphasis"/>
        </w:rPr>
        <w:t>Barry Cook (Air Quality)</w:t>
      </w:r>
    </w:p>
    <w:p w14:paraId="41AE5C31" w14:textId="77777777" w:rsidR="00635205" w:rsidRPr="00F17EB8" w:rsidRDefault="00635205" w:rsidP="00F17EB8">
      <w:pPr>
        <w:pStyle w:val="Heading3"/>
      </w:pPr>
      <w:r w:rsidRPr="00F17EB8">
        <w:t>Tuesday 11 March</w:t>
      </w:r>
    </w:p>
    <w:p w14:paraId="59138D9B" w14:textId="0DCDB2E9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6411B" w:rsidRPr="00F17EB8">
        <w:t>LMA:</w:t>
      </w:r>
      <w:r w:rsidR="0096411B" w:rsidRPr="00F17EB8">
        <w:rPr>
          <w:rStyle w:val="Emphasis"/>
        </w:rPr>
        <w:t xml:space="preserve"> </w:t>
      </w:r>
      <w:r w:rsidR="00635205" w:rsidRPr="00F17EB8">
        <w:rPr>
          <w:rStyle w:val="Emphasis"/>
        </w:rPr>
        <w:t>Peter Lovell (Heritage)</w:t>
      </w:r>
    </w:p>
    <w:p w14:paraId="5E2C49ED" w14:textId="27554BCB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6411B" w:rsidRPr="00F17EB8">
        <w:t>LMA:</w:t>
      </w:r>
      <w:r w:rsidR="0096411B" w:rsidRPr="00F17EB8">
        <w:rPr>
          <w:rStyle w:val="Emphasis"/>
        </w:rPr>
        <w:t xml:space="preserve"> </w:t>
      </w:r>
      <w:r w:rsidR="00635205" w:rsidRPr="00F17EB8">
        <w:rPr>
          <w:rStyle w:val="Emphasis"/>
        </w:rPr>
        <w:t>John Patrick (Cultural Landscape)</w:t>
      </w:r>
    </w:p>
    <w:p w14:paraId="641CE209" w14:textId="0E49789A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6411B" w:rsidRPr="00F17EB8">
        <w:t>LMA:</w:t>
      </w:r>
      <w:r w:rsidR="0096411B" w:rsidRPr="00F17EB8">
        <w:rPr>
          <w:rStyle w:val="Emphasis"/>
        </w:rPr>
        <w:t xml:space="preserve"> </w:t>
      </w:r>
      <w:r w:rsidR="00635205" w:rsidRPr="00F17EB8">
        <w:rPr>
          <w:rStyle w:val="Emphasis"/>
        </w:rPr>
        <w:t>Brett Lane (Flora/Fauna/Aquatic Ecology)</w:t>
      </w:r>
    </w:p>
    <w:p w14:paraId="19D0F4A0" w14:textId="77777777" w:rsidR="00635205" w:rsidRPr="00F17EB8" w:rsidRDefault="00635205" w:rsidP="00F17EB8">
      <w:pPr>
        <w:pStyle w:val="Heading3"/>
      </w:pPr>
      <w:r w:rsidRPr="00F17EB8">
        <w:t>Wednesday 12 March</w:t>
      </w:r>
    </w:p>
    <w:p w14:paraId="004567DC" w14:textId="33A454DB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LMA:</w:t>
      </w:r>
      <w:r w:rsidR="00D616F6" w:rsidRPr="00F17EB8">
        <w:rPr>
          <w:rStyle w:val="Emphasis"/>
        </w:rPr>
        <w:t xml:space="preserve"> John </w:t>
      </w:r>
      <w:proofErr w:type="spellStart"/>
      <w:r w:rsidR="00D616F6" w:rsidRPr="00F17EB8">
        <w:rPr>
          <w:rStyle w:val="Emphasis"/>
        </w:rPr>
        <w:t>Heilig</w:t>
      </w:r>
      <w:proofErr w:type="spellEnd"/>
      <w:r w:rsidR="00D616F6" w:rsidRPr="00F17EB8">
        <w:rPr>
          <w:rStyle w:val="Emphasis"/>
        </w:rPr>
        <w:t xml:space="preserve"> (Vibration)</w:t>
      </w:r>
    </w:p>
    <w:p w14:paraId="01AE0C36" w14:textId="42583624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LMA:</w:t>
      </w:r>
      <w:r w:rsidR="00D616F6" w:rsidRPr="00F17EB8">
        <w:rPr>
          <w:rStyle w:val="Emphasis"/>
        </w:rPr>
        <w:t xml:space="preserve"> Peter </w:t>
      </w:r>
      <w:proofErr w:type="spellStart"/>
      <w:r w:rsidR="00D616F6" w:rsidRPr="00F17EB8">
        <w:rPr>
          <w:rStyle w:val="Emphasis"/>
        </w:rPr>
        <w:t>Fearnside</w:t>
      </w:r>
      <w:proofErr w:type="spellEnd"/>
      <w:r w:rsidR="00D616F6" w:rsidRPr="00F17EB8">
        <w:rPr>
          <w:rStyle w:val="Emphasis"/>
        </w:rPr>
        <w:t xml:space="preserve"> (Noise)</w:t>
      </w:r>
    </w:p>
    <w:p w14:paraId="0D172A52" w14:textId="4D21E216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LMA:</w:t>
      </w:r>
      <w:r w:rsidR="00D616F6" w:rsidRPr="00F17EB8">
        <w:rPr>
          <w:rStyle w:val="Emphasis"/>
        </w:rPr>
        <w:t xml:space="preserve"> Peter </w:t>
      </w:r>
      <w:proofErr w:type="spellStart"/>
      <w:r w:rsidR="00D616F6" w:rsidRPr="00F17EB8">
        <w:rPr>
          <w:rStyle w:val="Emphasis"/>
        </w:rPr>
        <w:t>Nadebaum</w:t>
      </w:r>
      <w:proofErr w:type="spellEnd"/>
      <w:r w:rsidR="00D616F6" w:rsidRPr="00F17EB8">
        <w:rPr>
          <w:rStyle w:val="Emphasis"/>
        </w:rPr>
        <w:t xml:space="preserve"> (Contamination)</w:t>
      </w:r>
    </w:p>
    <w:p w14:paraId="4CBF3E34" w14:textId="27EB4C1F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LMA:</w:t>
      </w:r>
      <w:r w:rsidR="00D616F6" w:rsidRPr="00F17EB8">
        <w:rPr>
          <w:rStyle w:val="Emphasis"/>
        </w:rPr>
        <w:t xml:space="preserve"> Tim Anderson (Groundwater)</w:t>
      </w:r>
    </w:p>
    <w:p w14:paraId="5FC23435" w14:textId="77777777" w:rsidR="00635205" w:rsidRPr="00F17EB8" w:rsidRDefault="00635205" w:rsidP="00F17EB8">
      <w:pPr>
        <w:pStyle w:val="Heading3"/>
      </w:pPr>
      <w:r w:rsidRPr="00F17EB8">
        <w:t>Thursday 13 March</w:t>
      </w:r>
    </w:p>
    <w:p w14:paraId="3859B936" w14:textId="024863F3" w:rsidR="00635205" w:rsidRPr="00F17EB8" w:rsidRDefault="00D616F6" w:rsidP="00CA70F6">
      <w:pPr>
        <w:pStyle w:val="BodyText"/>
        <w:rPr>
          <w:lang w:val="en-US" w:eastAsia="en-US"/>
        </w:rPr>
      </w:pPr>
      <w:r w:rsidRPr="00F17EB8">
        <w:t xml:space="preserve">LMA: </w:t>
      </w:r>
      <w:r w:rsidRPr="00F17EB8">
        <w:rPr>
          <w:lang w:val="en-US" w:eastAsia="en-US"/>
        </w:rPr>
        <w:t>continued</w:t>
      </w:r>
    </w:p>
    <w:p w14:paraId="65230BEE" w14:textId="77777777" w:rsidR="00635205" w:rsidRPr="00F17EB8" w:rsidRDefault="00635205" w:rsidP="00F17EB8">
      <w:pPr>
        <w:pStyle w:val="Heading3"/>
      </w:pPr>
      <w:r w:rsidRPr="00F17EB8">
        <w:t>Friday 14 March</w:t>
      </w:r>
    </w:p>
    <w:p w14:paraId="0C8D95F6" w14:textId="08D40AD8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City of Melbourne:</w:t>
      </w:r>
      <w:r w:rsidR="00D616F6" w:rsidRPr="00F17EB8">
        <w:rPr>
          <w:rStyle w:val="Emphasis"/>
        </w:rPr>
        <w:t xml:space="preserve"> Eric Keys (Strategic rationale and traffic modelling)</w:t>
      </w:r>
    </w:p>
    <w:p w14:paraId="2EBEB272" w14:textId="49B0C22E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City of Melbourne:</w:t>
      </w:r>
      <w:r w:rsidR="00D616F6" w:rsidRPr="00F17EB8">
        <w:rPr>
          <w:rStyle w:val="Emphasis"/>
        </w:rPr>
        <w:t xml:space="preserve"> Jim Higgs (Road design)</w:t>
      </w:r>
    </w:p>
    <w:p w14:paraId="64D07C1B" w14:textId="77777777" w:rsidR="00635205" w:rsidRPr="00F17EB8" w:rsidRDefault="00635205" w:rsidP="00F17EB8">
      <w:pPr>
        <w:pStyle w:val="Heading3"/>
      </w:pPr>
      <w:r w:rsidRPr="00F17EB8">
        <w:t>Monday 17 March</w:t>
      </w:r>
    </w:p>
    <w:p w14:paraId="2D35F698" w14:textId="1D164404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City of Melbourne: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Rob Moore (Urban design)</w:t>
      </w:r>
    </w:p>
    <w:p w14:paraId="0A41F672" w14:textId="7A3C171B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City of Melbourne: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Catherin Bull (Open space)</w:t>
      </w:r>
    </w:p>
    <w:p w14:paraId="1F9822FF" w14:textId="6E4F55DA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City of Melbourne:</w:t>
      </w:r>
      <w:r w:rsidR="00916624" w:rsidRPr="00F17EB8">
        <w:rPr>
          <w:rStyle w:val="Emphasis"/>
        </w:rPr>
        <w:t xml:space="preserve"> </w:t>
      </w:r>
      <w:proofErr w:type="spellStart"/>
      <w:r w:rsidR="00D616F6" w:rsidRPr="00F17EB8">
        <w:rPr>
          <w:rStyle w:val="Emphasis"/>
        </w:rPr>
        <w:t>Mardie</w:t>
      </w:r>
      <w:proofErr w:type="spellEnd"/>
      <w:r w:rsidR="00D616F6" w:rsidRPr="00F17EB8">
        <w:rPr>
          <w:rStyle w:val="Emphasis"/>
        </w:rPr>
        <w:t xml:space="preserve"> Townsend (Human value of open space)</w:t>
      </w:r>
    </w:p>
    <w:p w14:paraId="2A83513A" w14:textId="749D6D86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lastRenderedPageBreak/>
        <w:t>for</w:t>
      </w:r>
      <w:proofErr w:type="gramEnd"/>
      <w:r w:rsidRPr="00F17EB8">
        <w:t xml:space="preserve"> </w:t>
      </w:r>
      <w:r w:rsidR="00916624" w:rsidRPr="00F17EB8">
        <w:t>City of Melbourne: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Christina Dyson (Cultural heritage)</w:t>
      </w:r>
    </w:p>
    <w:p w14:paraId="0ACFE794" w14:textId="567FAC15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City of Melbourne: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 xml:space="preserve">Graham </w:t>
      </w:r>
      <w:proofErr w:type="spellStart"/>
      <w:r w:rsidR="00D616F6" w:rsidRPr="00F17EB8">
        <w:rPr>
          <w:rStyle w:val="Emphasis"/>
        </w:rPr>
        <w:t>Porteous</w:t>
      </w:r>
      <w:proofErr w:type="spellEnd"/>
      <w:r w:rsidR="00D616F6" w:rsidRPr="00F17EB8">
        <w:rPr>
          <w:rStyle w:val="Emphasis"/>
        </w:rPr>
        <w:t xml:space="preserve"> (Recreation)</w:t>
      </w:r>
    </w:p>
    <w:p w14:paraId="64F3D382" w14:textId="77777777" w:rsidR="00635205" w:rsidRPr="00F17EB8" w:rsidRDefault="00635205" w:rsidP="00F17EB8">
      <w:pPr>
        <w:pStyle w:val="Heading3"/>
      </w:pPr>
      <w:r w:rsidRPr="00F17EB8">
        <w:t>Tuesday 18 March</w:t>
      </w:r>
    </w:p>
    <w:p w14:paraId="79060BA6" w14:textId="7AF98BF3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City of Melbourne: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Ian Shears (Water, vegetation and biodiversity)</w:t>
      </w:r>
    </w:p>
    <w:p w14:paraId="77F9CEF2" w14:textId="527ADFD0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 xml:space="preserve">City of Melbourne: </w:t>
      </w:r>
      <w:r w:rsidR="00D616F6" w:rsidRPr="00F17EB8">
        <w:rPr>
          <w:rStyle w:val="Emphasis"/>
        </w:rPr>
        <w:t>Tim Beresford (Acoustics)</w:t>
      </w:r>
    </w:p>
    <w:p w14:paraId="45850CA1" w14:textId="4EE91630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 xml:space="preserve">City of Melbourne: </w:t>
      </w:r>
      <w:r w:rsidR="00D616F6" w:rsidRPr="00F17EB8">
        <w:rPr>
          <w:rStyle w:val="Emphasis"/>
        </w:rPr>
        <w:t xml:space="preserve">John </w:t>
      </w:r>
      <w:proofErr w:type="spellStart"/>
      <w:r w:rsidR="00D616F6" w:rsidRPr="00F17EB8">
        <w:rPr>
          <w:rStyle w:val="Emphasis"/>
        </w:rPr>
        <w:t>Henshall</w:t>
      </w:r>
      <w:proofErr w:type="spellEnd"/>
      <w:r w:rsidR="00D616F6" w:rsidRPr="00F17EB8">
        <w:rPr>
          <w:rStyle w:val="Emphasis"/>
        </w:rPr>
        <w:t xml:space="preserve"> (Economics and urban development)</w:t>
      </w:r>
    </w:p>
    <w:p w14:paraId="1C4259ED" w14:textId="77777777" w:rsidR="00635205" w:rsidRPr="00F17EB8" w:rsidRDefault="00635205" w:rsidP="00F17EB8">
      <w:pPr>
        <w:pStyle w:val="Heading3"/>
      </w:pPr>
      <w:r w:rsidRPr="00F17EB8">
        <w:t xml:space="preserve">Wednesday 19 March </w:t>
      </w:r>
    </w:p>
    <w:p w14:paraId="38809FFB" w14:textId="5F05114B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D616F6" w:rsidRPr="00F17EB8">
        <w:t>Moonee Valley City Council:</w:t>
      </w:r>
      <w:r w:rsidR="00916624" w:rsidRPr="00F17EB8">
        <w:t xml:space="preserve"> </w:t>
      </w:r>
      <w:r w:rsidR="00D616F6" w:rsidRPr="00F17EB8">
        <w:rPr>
          <w:rStyle w:val="Emphasis"/>
        </w:rPr>
        <w:t>Andrew O’Brien (Traffic)</w:t>
      </w:r>
    </w:p>
    <w:p w14:paraId="39863394" w14:textId="77777777" w:rsidR="00635205" w:rsidRPr="00F17EB8" w:rsidRDefault="00635205" w:rsidP="00F17EB8">
      <w:pPr>
        <w:pStyle w:val="Heading3"/>
      </w:pPr>
      <w:r w:rsidRPr="00F17EB8">
        <w:t>Thursday 20 March</w:t>
      </w:r>
    </w:p>
    <w:p w14:paraId="6C7594F9" w14:textId="60754CA0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 xml:space="preserve">Moonee Valley City Council: </w:t>
      </w:r>
      <w:r w:rsidR="00D616F6" w:rsidRPr="00F17EB8">
        <w:rPr>
          <w:rStyle w:val="Emphasis"/>
        </w:rPr>
        <w:t>Robin Brown (Noise)</w:t>
      </w:r>
    </w:p>
    <w:p w14:paraId="75E0F6FC" w14:textId="0F0982ED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 xml:space="preserve">Moonee Valley City Council: </w:t>
      </w:r>
      <w:r w:rsidR="00D616F6" w:rsidRPr="00F17EB8">
        <w:rPr>
          <w:rStyle w:val="Emphasis"/>
        </w:rPr>
        <w:t>Rob McGauran (Urban Design)</w:t>
      </w:r>
    </w:p>
    <w:p w14:paraId="52701C5B" w14:textId="77777777" w:rsidR="00635205" w:rsidRPr="00F17EB8" w:rsidRDefault="00635205" w:rsidP="00F17EB8">
      <w:pPr>
        <w:pStyle w:val="Heading3"/>
      </w:pPr>
      <w:r w:rsidRPr="00F17EB8">
        <w:t>Friday 21 March</w:t>
      </w:r>
    </w:p>
    <w:p w14:paraId="31FC9DCF" w14:textId="7AF067AE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 xml:space="preserve">Moonee Valley City Council: </w:t>
      </w:r>
      <w:r w:rsidR="00D616F6" w:rsidRPr="00F17EB8">
        <w:rPr>
          <w:rStyle w:val="Emphasis"/>
        </w:rPr>
        <w:t xml:space="preserve">John </w:t>
      </w:r>
      <w:proofErr w:type="spellStart"/>
      <w:r w:rsidR="00D616F6" w:rsidRPr="00F17EB8">
        <w:rPr>
          <w:rStyle w:val="Emphasis"/>
        </w:rPr>
        <w:t>Henshall</w:t>
      </w:r>
      <w:proofErr w:type="spellEnd"/>
      <w:r w:rsidR="00D616F6" w:rsidRPr="00F17EB8">
        <w:rPr>
          <w:rStyle w:val="Emphasis"/>
        </w:rPr>
        <w:t xml:space="preserve"> (Economics)</w:t>
      </w:r>
    </w:p>
    <w:p w14:paraId="433EE45E" w14:textId="73C67724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Moonee Valley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Bonnie Rosen (Social Impacts)</w:t>
      </w:r>
    </w:p>
    <w:p w14:paraId="5ECBBFA4" w14:textId="77777777" w:rsidR="00635205" w:rsidRPr="00F17EB8" w:rsidRDefault="00635205" w:rsidP="00F17EB8">
      <w:pPr>
        <w:pStyle w:val="Heading3"/>
      </w:pPr>
      <w:r w:rsidRPr="00F17EB8">
        <w:t>Monday 24 March</w:t>
      </w:r>
    </w:p>
    <w:p w14:paraId="4983DA15" w14:textId="1FD5A6E0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</w:t>
      </w:r>
      <w:r w:rsidR="00D616F6" w:rsidRPr="00F17EB8">
        <w:t>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Peter Thompson (Traffic)</w:t>
      </w:r>
    </w:p>
    <w:p w14:paraId="625239DC" w14:textId="626FB085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 xml:space="preserve">Michelle </w:t>
      </w:r>
      <w:proofErr w:type="spellStart"/>
      <w:r w:rsidR="00D616F6" w:rsidRPr="00F17EB8">
        <w:rPr>
          <w:rStyle w:val="Emphasis"/>
        </w:rPr>
        <w:t>Zeibots</w:t>
      </w:r>
      <w:proofErr w:type="spellEnd"/>
      <w:r w:rsidR="00D616F6" w:rsidRPr="00F17EB8">
        <w:rPr>
          <w:rStyle w:val="Emphasis"/>
        </w:rPr>
        <w:t xml:space="preserve"> (Induced Traffic)</w:t>
      </w:r>
    </w:p>
    <w:p w14:paraId="07828BC9" w14:textId="77777777" w:rsidR="00635205" w:rsidRPr="00F17EB8" w:rsidRDefault="00635205" w:rsidP="00F17EB8">
      <w:pPr>
        <w:pStyle w:val="Heading3"/>
      </w:pPr>
      <w:r w:rsidRPr="00F17EB8">
        <w:t>Tuesday 25 March</w:t>
      </w:r>
    </w:p>
    <w:p w14:paraId="36394FD9" w14:textId="71D3D3A7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Rob McGauran (Urban Design)</w:t>
      </w:r>
    </w:p>
    <w:p w14:paraId="4FB909A7" w14:textId="77777777" w:rsidR="00635205" w:rsidRPr="00F17EB8" w:rsidRDefault="00635205" w:rsidP="00F17EB8">
      <w:pPr>
        <w:pStyle w:val="Heading3"/>
      </w:pPr>
      <w:r w:rsidRPr="00F17EB8">
        <w:t>Wednesday 26 March</w:t>
      </w:r>
    </w:p>
    <w:p w14:paraId="08B432FF" w14:textId="0520E9AC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Bryce Raworth (Heritage)</w:t>
      </w:r>
    </w:p>
    <w:p w14:paraId="041526A0" w14:textId="5A90EEAB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 xml:space="preserve">Beverley </w:t>
      </w:r>
      <w:proofErr w:type="spellStart"/>
      <w:r w:rsidR="00D616F6" w:rsidRPr="00F17EB8">
        <w:rPr>
          <w:rStyle w:val="Emphasis"/>
        </w:rPr>
        <w:t>Kliger</w:t>
      </w:r>
      <w:proofErr w:type="spellEnd"/>
      <w:r w:rsidR="00D616F6" w:rsidRPr="00F17EB8">
        <w:rPr>
          <w:rStyle w:val="Emphasis"/>
        </w:rPr>
        <w:t xml:space="preserve"> (Social)</w:t>
      </w:r>
    </w:p>
    <w:p w14:paraId="3A776E44" w14:textId="48CF7A3A" w:rsidR="00D616F6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Neville Goddard (Acoustics)</w:t>
      </w:r>
    </w:p>
    <w:p w14:paraId="12CDEBA4" w14:textId="666B98BD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Yarra City Council:</w:t>
      </w:r>
      <w:r w:rsidR="00916624" w:rsidRPr="00F17EB8">
        <w:rPr>
          <w:rStyle w:val="Emphasis"/>
        </w:rPr>
        <w:t xml:space="preserve"> </w:t>
      </w:r>
      <w:r w:rsidR="00D616F6" w:rsidRPr="00F17EB8">
        <w:rPr>
          <w:rStyle w:val="Emphasis"/>
        </w:rPr>
        <w:t>John Webb (Groundwater)</w:t>
      </w:r>
    </w:p>
    <w:p w14:paraId="00D5AA41" w14:textId="77777777" w:rsidR="00635205" w:rsidRPr="00F17EB8" w:rsidRDefault="00635205" w:rsidP="00F17EB8">
      <w:pPr>
        <w:pStyle w:val="Heading3"/>
      </w:pPr>
      <w:r w:rsidRPr="00F17EB8">
        <w:t>Thursday 27 March</w:t>
      </w:r>
    </w:p>
    <w:p w14:paraId="0237CD07" w14:textId="322735F3" w:rsidR="00B2708A" w:rsidRPr="00F17EB8" w:rsidRDefault="00CA70F6" w:rsidP="00CA70F6">
      <w:pPr>
        <w:pStyle w:val="BodyText"/>
      </w:pPr>
      <w:r w:rsidRPr="00F17EB8">
        <w:t xml:space="preserve">Darebin City Council, Moreland City Council, SPI </w:t>
      </w:r>
      <w:proofErr w:type="spellStart"/>
      <w:r w:rsidRPr="00F17EB8">
        <w:t>Powernet</w:t>
      </w:r>
      <w:proofErr w:type="spellEnd"/>
      <w:r w:rsidRPr="00F17EB8">
        <w:t>, EPA -</w:t>
      </w:r>
      <w:r w:rsidR="0090331F" w:rsidRPr="00F17EB8">
        <w:t xml:space="preserve"> no expert wi</w:t>
      </w:r>
      <w:r w:rsidR="00A80C1D" w:rsidRPr="00F17EB8">
        <w:t>t</w:t>
      </w:r>
      <w:r w:rsidR="0090331F" w:rsidRPr="00F17EB8">
        <w:t>nesses</w:t>
      </w:r>
    </w:p>
    <w:p w14:paraId="6A342FF0" w14:textId="77777777" w:rsidR="00635205" w:rsidRPr="00F17EB8" w:rsidRDefault="00635205" w:rsidP="00F17EB8">
      <w:pPr>
        <w:pStyle w:val="Heading3"/>
      </w:pPr>
      <w:r w:rsidRPr="00F17EB8">
        <w:t>Friday 28 March</w:t>
      </w:r>
    </w:p>
    <w:p w14:paraId="6F2009B7" w14:textId="5AB10CE7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rPr>
          <w:rStyle w:val="Emphasis"/>
        </w:rPr>
        <w:t>for</w:t>
      </w:r>
      <w:proofErr w:type="gramEnd"/>
      <w:r w:rsidRPr="00F17EB8">
        <w:rPr>
          <w:rStyle w:val="Emphasis"/>
        </w:rPr>
        <w:t xml:space="preserve"> </w:t>
      </w:r>
      <w:r w:rsidR="00916624" w:rsidRPr="00F17EB8">
        <w:rPr>
          <w:rStyle w:val="Emphasis"/>
        </w:rPr>
        <w:t>EPA</w:t>
      </w:r>
      <w:r w:rsidR="00D616F6" w:rsidRPr="00F17EB8">
        <w:rPr>
          <w:rStyle w:val="Emphasis"/>
        </w:rPr>
        <w:t>: Paul Torre (Air Quality)</w:t>
      </w:r>
    </w:p>
    <w:p w14:paraId="3B21912A" w14:textId="77777777" w:rsidR="00635205" w:rsidRPr="00F17EB8" w:rsidRDefault="00635205" w:rsidP="00F17EB8">
      <w:pPr>
        <w:pStyle w:val="Heading3"/>
      </w:pPr>
      <w:r w:rsidRPr="00F17EB8">
        <w:t xml:space="preserve">Monday </w:t>
      </w:r>
      <w:r w:rsidR="0096411B" w:rsidRPr="00F17EB8">
        <w:t>31</w:t>
      </w:r>
      <w:r w:rsidRPr="00F17EB8">
        <w:t xml:space="preserve"> March</w:t>
      </w:r>
    </w:p>
    <w:p w14:paraId="11CAD074" w14:textId="6F1B211C" w:rsidR="00635205" w:rsidRPr="00F17EB8" w:rsidRDefault="0090331F" w:rsidP="00635205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>EPA, MPs</w:t>
      </w:r>
    </w:p>
    <w:p w14:paraId="2CAB9D9A" w14:textId="77777777" w:rsidR="00635205" w:rsidRPr="00F17EB8" w:rsidRDefault="00635205" w:rsidP="00F17EB8">
      <w:pPr>
        <w:pStyle w:val="Heading3"/>
      </w:pPr>
      <w:r w:rsidRPr="00F17EB8">
        <w:t xml:space="preserve">Tuesday </w:t>
      </w:r>
      <w:r w:rsidR="0096411B" w:rsidRPr="00F17EB8">
        <w:t>1</w:t>
      </w:r>
      <w:r w:rsidRPr="00F17EB8">
        <w:t xml:space="preserve"> </w:t>
      </w:r>
      <w:r w:rsidR="0096411B" w:rsidRPr="00F17EB8">
        <w:t>April</w:t>
      </w:r>
    </w:p>
    <w:p w14:paraId="7EA17DAE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3152F9A1" w14:textId="77777777" w:rsidR="00635205" w:rsidRPr="00F17EB8" w:rsidRDefault="00635205" w:rsidP="00F17EB8">
      <w:pPr>
        <w:pStyle w:val="Heading3"/>
      </w:pPr>
      <w:r w:rsidRPr="00F17EB8">
        <w:lastRenderedPageBreak/>
        <w:t xml:space="preserve">Wednesday </w:t>
      </w:r>
      <w:r w:rsidR="0096411B" w:rsidRPr="00F17EB8">
        <w:t>2</w:t>
      </w:r>
      <w:r w:rsidRPr="00F17EB8">
        <w:t xml:space="preserve"> </w:t>
      </w:r>
      <w:r w:rsidR="0096411B" w:rsidRPr="00F17EB8">
        <w:t>April</w:t>
      </w:r>
    </w:p>
    <w:p w14:paraId="145F89C1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359F1235" w14:textId="77777777" w:rsidR="00635205" w:rsidRPr="00F17EB8" w:rsidRDefault="00635205" w:rsidP="00F17EB8">
      <w:pPr>
        <w:pStyle w:val="Heading3"/>
      </w:pPr>
      <w:r w:rsidRPr="00F17EB8">
        <w:t xml:space="preserve">Thursday </w:t>
      </w:r>
      <w:r w:rsidR="0096411B" w:rsidRPr="00F17EB8">
        <w:t>3</w:t>
      </w:r>
      <w:r w:rsidRPr="00F17EB8">
        <w:t xml:space="preserve"> </w:t>
      </w:r>
      <w:r w:rsidR="0096411B" w:rsidRPr="00F17EB8">
        <w:t>April</w:t>
      </w:r>
    </w:p>
    <w:p w14:paraId="328A594A" w14:textId="5548D435" w:rsidR="00916624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Lucinda Peterson and Christopher Peck:</w:t>
      </w:r>
      <w:r w:rsidR="00916624" w:rsidRPr="00F17EB8">
        <w:rPr>
          <w:rStyle w:val="Emphasis"/>
        </w:rPr>
        <w:t xml:space="preserve"> Craig </w:t>
      </w:r>
      <w:proofErr w:type="spellStart"/>
      <w:r w:rsidR="00916624" w:rsidRPr="00F17EB8">
        <w:rPr>
          <w:rStyle w:val="Emphasis"/>
        </w:rPr>
        <w:t>Czarny</w:t>
      </w:r>
      <w:proofErr w:type="spellEnd"/>
      <w:r w:rsidR="00916624" w:rsidRPr="00F17EB8">
        <w:rPr>
          <w:rStyle w:val="Emphasis"/>
        </w:rPr>
        <w:t xml:space="preserve"> (urban design) </w:t>
      </w:r>
    </w:p>
    <w:p w14:paraId="00904427" w14:textId="6601CA5F" w:rsidR="00635205" w:rsidRPr="00F17EB8" w:rsidRDefault="00F17EB8" w:rsidP="0090331F">
      <w:pPr>
        <w:pStyle w:val="BodyText"/>
        <w:rPr>
          <w:rStyle w:val="Emphasis"/>
        </w:rPr>
      </w:pPr>
      <w:proofErr w:type="gramStart"/>
      <w:r w:rsidRPr="00F17EB8">
        <w:t>for</w:t>
      </w:r>
      <w:proofErr w:type="gramEnd"/>
      <w:r w:rsidRPr="00F17EB8">
        <w:t xml:space="preserve"> </w:t>
      </w:r>
      <w:r w:rsidR="00916624" w:rsidRPr="00F17EB8">
        <w:t>3068 Neighbourhood Group + Clare Walter:</w:t>
      </w:r>
      <w:r w:rsidR="00916624" w:rsidRPr="00F17EB8">
        <w:rPr>
          <w:rStyle w:val="Emphasis"/>
        </w:rPr>
        <w:t xml:space="preserve"> Louis Irving (Respiratory Medicine)</w:t>
      </w:r>
    </w:p>
    <w:p w14:paraId="39933E98" w14:textId="77777777" w:rsidR="00635205" w:rsidRPr="00F17EB8" w:rsidRDefault="00635205" w:rsidP="00F17EB8">
      <w:pPr>
        <w:pStyle w:val="Heading3"/>
      </w:pPr>
      <w:r w:rsidRPr="00F17EB8">
        <w:t xml:space="preserve">Friday </w:t>
      </w:r>
      <w:r w:rsidR="0096411B" w:rsidRPr="00F17EB8">
        <w:t>4</w:t>
      </w:r>
      <w:r w:rsidRPr="00F17EB8">
        <w:t xml:space="preserve"> </w:t>
      </w:r>
      <w:r w:rsidR="0096411B" w:rsidRPr="00F17EB8">
        <w:t>April</w:t>
      </w:r>
    </w:p>
    <w:p w14:paraId="3491223F" w14:textId="254D8558" w:rsidR="0090331F" w:rsidRPr="00F17EB8" w:rsidRDefault="0090331F" w:rsidP="0090331F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</w:t>
      </w:r>
      <w:r w:rsidR="00A80C1D" w:rsidRPr="00F17EB8">
        <w:t>t</w:t>
      </w:r>
      <w:r w:rsidRPr="00F17EB8">
        <w:t>nesses</w:t>
      </w:r>
    </w:p>
    <w:p w14:paraId="0450CB34" w14:textId="77777777" w:rsidR="00635205" w:rsidRPr="00F17EB8" w:rsidRDefault="0096411B" w:rsidP="00F17EB8">
      <w:pPr>
        <w:pStyle w:val="Heading3"/>
      </w:pPr>
      <w:r w:rsidRPr="00F17EB8">
        <w:t xml:space="preserve">Monday </w:t>
      </w:r>
      <w:r w:rsidR="00635205" w:rsidRPr="00F17EB8">
        <w:t xml:space="preserve">7 </w:t>
      </w:r>
      <w:r w:rsidRPr="00F17EB8">
        <w:t>April</w:t>
      </w:r>
    </w:p>
    <w:p w14:paraId="138F61A4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779832F6" w14:textId="77777777" w:rsidR="00635205" w:rsidRPr="00F17EB8" w:rsidRDefault="0096411B" w:rsidP="00F17EB8">
      <w:pPr>
        <w:pStyle w:val="Heading3"/>
      </w:pPr>
      <w:r w:rsidRPr="00F17EB8">
        <w:t xml:space="preserve">Tuesday </w:t>
      </w:r>
      <w:r w:rsidR="00635205" w:rsidRPr="00F17EB8">
        <w:t xml:space="preserve">8 </w:t>
      </w:r>
      <w:r w:rsidRPr="00F17EB8">
        <w:t>April</w:t>
      </w:r>
    </w:p>
    <w:p w14:paraId="4E61A8A3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70B728FA" w14:textId="77777777" w:rsidR="00635205" w:rsidRPr="00F17EB8" w:rsidRDefault="0096411B" w:rsidP="00F17EB8">
      <w:pPr>
        <w:pStyle w:val="Heading3"/>
      </w:pPr>
      <w:r w:rsidRPr="00F17EB8">
        <w:t xml:space="preserve">Wednesday </w:t>
      </w:r>
      <w:r w:rsidR="00635205" w:rsidRPr="00F17EB8">
        <w:t xml:space="preserve">9 </w:t>
      </w:r>
      <w:r w:rsidRPr="00F17EB8">
        <w:t>April</w:t>
      </w:r>
    </w:p>
    <w:p w14:paraId="4579027F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0AAB379F" w14:textId="77777777" w:rsidR="00635205" w:rsidRPr="00F17EB8" w:rsidRDefault="00635205" w:rsidP="00F17EB8">
      <w:pPr>
        <w:pStyle w:val="Heading3"/>
      </w:pPr>
      <w:r w:rsidRPr="00F17EB8">
        <w:t xml:space="preserve">Thursday </w:t>
      </w:r>
      <w:r w:rsidR="0096411B" w:rsidRPr="00F17EB8">
        <w:t>1</w:t>
      </w:r>
      <w:r w:rsidRPr="00F17EB8">
        <w:t xml:space="preserve">0 </w:t>
      </w:r>
      <w:r w:rsidR="0096411B" w:rsidRPr="00F17EB8">
        <w:t>April</w:t>
      </w:r>
    </w:p>
    <w:p w14:paraId="5BCF944C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362BBBCA" w14:textId="77777777" w:rsidR="00635205" w:rsidRPr="00F17EB8" w:rsidRDefault="00635205" w:rsidP="00F17EB8">
      <w:pPr>
        <w:pStyle w:val="Heading3"/>
      </w:pPr>
      <w:r w:rsidRPr="00F17EB8">
        <w:t xml:space="preserve">Friday </w:t>
      </w:r>
      <w:r w:rsidR="0096411B" w:rsidRPr="00F17EB8">
        <w:t>1</w:t>
      </w:r>
      <w:r w:rsidRPr="00F17EB8">
        <w:t xml:space="preserve">1 </w:t>
      </w:r>
      <w:r w:rsidR="0096411B" w:rsidRPr="00F17EB8">
        <w:t>April</w:t>
      </w:r>
    </w:p>
    <w:p w14:paraId="4A4F35CB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3BF893B2" w14:textId="77777777" w:rsidR="0096411B" w:rsidRPr="00F17EB8" w:rsidRDefault="0096411B" w:rsidP="00F17EB8">
      <w:pPr>
        <w:pStyle w:val="Heading3"/>
      </w:pPr>
      <w:r w:rsidRPr="00F17EB8">
        <w:t>Monday 14 April</w:t>
      </w:r>
    </w:p>
    <w:p w14:paraId="0D2E751B" w14:textId="77777777" w:rsidR="00A80C1D" w:rsidRPr="00F17EB8" w:rsidRDefault="00A80C1D" w:rsidP="00A80C1D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 xml:space="preserve">Professional, business and community groups </w:t>
      </w:r>
      <w:r w:rsidRPr="00F17EB8">
        <w:t>- no expert witnesses</w:t>
      </w:r>
    </w:p>
    <w:p w14:paraId="1A8BA825" w14:textId="77777777" w:rsidR="0096411B" w:rsidRPr="00F17EB8" w:rsidRDefault="0096411B" w:rsidP="00F17EB8">
      <w:pPr>
        <w:pStyle w:val="Heading3"/>
      </w:pPr>
      <w:r w:rsidRPr="00F17EB8">
        <w:t>Tuesday 15 April</w:t>
      </w:r>
    </w:p>
    <w:p w14:paraId="7F290EA9" w14:textId="3DE050A9" w:rsidR="00635205" w:rsidRPr="00F17EB8" w:rsidRDefault="0090331F" w:rsidP="00635205">
      <w:pPr>
        <w:pStyle w:val="BodyText"/>
        <w:rPr>
          <w:lang w:val="en-US" w:eastAsia="en-US"/>
        </w:rPr>
      </w:pPr>
      <w:r w:rsidRPr="00F17EB8">
        <w:rPr>
          <w:lang w:val="en-US" w:eastAsia="en-US"/>
        </w:rPr>
        <w:t>C</w:t>
      </w:r>
      <w:r w:rsidR="0096411B" w:rsidRPr="00F17EB8">
        <w:rPr>
          <w:lang w:val="en-US" w:eastAsia="en-US"/>
        </w:rPr>
        <w:t>losing submissions</w:t>
      </w:r>
    </w:p>
    <w:sectPr w:rsidR="00635205" w:rsidRPr="00F17EB8" w:rsidSect="00BB0B8C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418" w:right="1701" w:bottom="1418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309260" w14:textId="77777777" w:rsidR="00BB0B8C" w:rsidRDefault="00BB0B8C">
      <w:r>
        <w:separator/>
      </w:r>
    </w:p>
  </w:endnote>
  <w:endnote w:type="continuationSeparator" w:id="0">
    <w:p w14:paraId="090A415E" w14:textId="77777777" w:rsidR="00BB0B8C" w:rsidRDefault="00BB0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haroni">
    <w:altName w:val="Times New Roman"/>
    <w:charset w:val="B1"/>
    <w:family w:val="auto"/>
    <w:pitch w:val="variable"/>
    <w:sig w:usb0="00001801" w:usb1="00000000" w:usb2="00000000" w:usb3="00000000" w:csb0="0000002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rebuchet MS Bold">
    <w:panose1 w:val="020B0703020202020204"/>
    <w:charset w:val="00"/>
    <w:family w:val="auto"/>
    <w:pitch w:val="variable"/>
    <w:sig w:usb0="00000287" w:usb1="00000000" w:usb2="00000000" w:usb3="00000000" w:csb0="0000009F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6F3C5" w14:textId="77777777" w:rsidR="00BB0B8C" w:rsidRPr="00504916" w:rsidRDefault="00BB0B8C" w:rsidP="00A86D5B">
    <w:pPr>
      <w:pStyle w:val="Header"/>
      <w:tabs>
        <w:tab w:val="clear" w:pos="4320"/>
        <w:tab w:val="clear" w:pos="8640"/>
        <w:tab w:val="right" w:pos="7371"/>
      </w:tabs>
      <w:spacing w:line="240" w:lineRule="auto"/>
      <w:ind w:right="-2268"/>
      <w:jc w:val="right"/>
      <w:rPr>
        <w:szCs w:val="22"/>
      </w:rPr>
    </w:pPr>
    <w:r w:rsidRPr="00504916">
      <w:rPr>
        <w:rStyle w:val="PageNumber"/>
      </w:rPr>
      <w:fldChar w:fldCharType="begin"/>
    </w:r>
    <w:r w:rsidRPr="00504916">
      <w:rPr>
        <w:rStyle w:val="PageNumber"/>
      </w:rPr>
      <w:instrText xml:space="preserve"> PAGE </w:instrText>
    </w:r>
    <w:r w:rsidRPr="00504916">
      <w:rPr>
        <w:rStyle w:val="PageNumber"/>
      </w:rPr>
      <w:fldChar w:fldCharType="separate"/>
    </w:r>
    <w:r w:rsidR="00F17EB8">
      <w:rPr>
        <w:rStyle w:val="PageNumber"/>
        <w:noProof/>
      </w:rPr>
      <w:t>2</w:t>
    </w:r>
    <w:r w:rsidRPr="00504916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FF5246" w14:textId="77777777" w:rsidR="00BB0B8C" w:rsidRDefault="00BB0B8C">
    <w:pPr>
      <w:pStyle w:val="Footer"/>
      <w:jc w:val="center"/>
      <w:rPr>
        <w:rFonts w:ascii="Papyrus" w:hAnsi="Papyrus"/>
        <w:sz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2453F1" w14:textId="77777777" w:rsidR="00BB0B8C" w:rsidRDefault="00BB0B8C">
      <w:r>
        <w:separator/>
      </w:r>
    </w:p>
  </w:footnote>
  <w:footnote w:type="continuationSeparator" w:id="0">
    <w:p w14:paraId="6A10A057" w14:textId="77777777" w:rsidR="00BB0B8C" w:rsidRDefault="00BB0B8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7B33EC" w14:textId="77777777" w:rsidR="00BB0B8C" w:rsidRPr="00FC6287" w:rsidRDefault="00BB0B8C" w:rsidP="00D15186">
    <w:pPr>
      <w:pStyle w:val="Header"/>
      <w:pBdr>
        <w:between w:val="single" w:sz="4" w:space="1" w:color="auto"/>
      </w:pBdr>
      <w:tabs>
        <w:tab w:val="clear" w:pos="4320"/>
        <w:tab w:val="clear" w:pos="8640"/>
      </w:tabs>
      <w:spacing w:line="240" w:lineRule="auto"/>
      <w:ind w:right="-2835"/>
      <w:jc w:val="right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19AC08" w14:textId="77777777" w:rsidR="00BB0B8C" w:rsidRPr="009C0C83" w:rsidRDefault="00BB0B8C" w:rsidP="00D15186">
    <w:pPr>
      <w:pStyle w:val="Header"/>
      <w:pBdr>
        <w:between w:val="single" w:sz="4" w:space="1" w:color="auto"/>
      </w:pBdr>
      <w:tabs>
        <w:tab w:val="clear" w:pos="4320"/>
        <w:tab w:val="clear" w:pos="8640"/>
      </w:tabs>
      <w:spacing w:line="240" w:lineRule="auto"/>
      <w:ind w:right="-2835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90F4C8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AA04F3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9FBA4BD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9006AF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5428E3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DAB0541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3FAAA9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66FC2B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2BC46E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70C6C1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167AC7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05"/>
    <w:rsid w:val="00020531"/>
    <w:rsid w:val="000C3298"/>
    <w:rsid w:val="000F38F6"/>
    <w:rsid w:val="00130414"/>
    <w:rsid w:val="00153913"/>
    <w:rsid w:val="001C66BC"/>
    <w:rsid w:val="001D30B8"/>
    <w:rsid w:val="002034A6"/>
    <w:rsid w:val="00216F16"/>
    <w:rsid w:val="002365B7"/>
    <w:rsid w:val="00264650"/>
    <w:rsid w:val="00280FBC"/>
    <w:rsid w:val="002D547B"/>
    <w:rsid w:val="00300A9A"/>
    <w:rsid w:val="003041DB"/>
    <w:rsid w:val="0039134C"/>
    <w:rsid w:val="003B72DB"/>
    <w:rsid w:val="003C35CC"/>
    <w:rsid w:val="003C599C"/>
    <w:rsid w:val="003D10BF"/>
    <w:rsid w:val="003F1292"/>
    <w:rsid w:val="003F4AE4"/>
    <w:rsid w:val="003F5B82"/>
    <w:rsid w:val="0044402B"/>
    <w:rsid w:val="0048123D"/>
    <w:rsid w:val="004F0A96"/>
    <w:rsid w:val="00504916"/>
    <w:rsid w:val="005401E7"/>
    <w:rsid w:val="0056502B"/>
    <w:rsid w:val="00570631"/>
    <w:rsid w:val="005A1068"/>
    <w:rsid w:val="005A1646"/>
    <w:rsid w:val="005B20A6"/>
    <w:rsid w:val="00632154"/>
    <w:rsid w:val="00635205"/>
    <w:rsid w:val="0064605C"/>
    <w:rsid w:val="00647B78"/>
    <w:rsid w:val="006A2BC1"/>
    <w:rsid w:val="006B32E6"/>
    <w:rsid w:val="006B4FBF"/>
    <w:rsid w:val="006D773A"/>
    <w:rsid w:val="00707AE3"/>
    <w:rsid w:val="00720914"/>
    <w:rsid w:val="00731FFF"/>
    <w:rsid w:val="00815A97"/>
    <w:rsid w:val="00824EA1"/>
    <w:rsid w:val="0090331F"/>
    <w:rsid w:val="00916624"/>
    <w:rsid w:val="00927A28"/>
    <w:rsid w:val="0094072D"/>
    <w:rsid w:val="00941943"/>
    <w:rsid w:val="0096411B"/>
    <w:rsid w:val="00967F61"/>
    <w:rsid w:val="009C0C83"/>
    <w:rsid w:val="00A155CA"/>
    <w:rsid w:val="00A34F01"/>
    <w:rsid w:val="00A369B9"/>
    <w:rsid w:val="00A400E6"/>
    <w:rsid w:val="00A443B3"/>
    <w:rsid w:val="00A80C1D"/>
    <w:rsid w:val="00A86D5B"/>
    <w:rsid w:val="00A963B1"/>
    <w:rsid w:val="00AA424C"/>
    <w:rsid w:val="00AF0DFC"/>
    <w:rsid w:val="00B24025"/>
    <w:rsid w:val="00B2708A"/>
    <w:rsid w:val="00B42339"/>
    <w:rsid w:val="00BB0B8C"/>
    <w:rsid w:val="00BD0D82"/>
    <w:rsid w:val="00BE20C4"/>
    <w:rsid w:val="00C240DD"/>
    <w:rsid w:val="00C2734E"/>
    <w:rsid w:val="00C33007"/>
    <w:rsid w:val="00C461A6"/>
    <w:rsid w:val="00C76942"/>
    <w:rsid w:val="00C962EC"/>
    <w:rsid w:val="00CA70F6"/>
    <w:rsid w:val="00CF238A"/>
    <w:rsid w:val="00D15186"/>
    <w:rsid w:val="00D601F6"/>
    <w:rsid w:val="00D608B0"/>
    <w:rsid w:val="00D616F6"/>
    <w:rsid w:val="00D77674"/>
    <w:rsid w:val="00D96285"/>
    <w:rsid w:val="00DC22A4"/>
    <w:rsid w:val="00DF0032"/>
    <w:rsid w:val="00DF2D34"/>
    <w:rsid w:val="00E16053"/>
    <w:rsid w:val="00E234C9"/>
    <w:rsid w:val="00E37A31"/>
    <w:rsid w:val="00E72E54"/>
    <w:rsid w:val="00E731B4"/>
    <w:rsid w:val="00E830E3"/>
    <w:rsid w:val="00F0322E"/>
    <w:rsid w:val="00F17EB8"/>
    <w:rsid w:val="00F3489B"/>
    <w:rsid w:val="00F910AD"/>
    <w:rsid w:val="00F924D5"/>
    <w:rsid w:val="00F92635"/>
    <w:rsid w:val="00FA32A8"/>
    <w:rsid w:val="00FC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75AE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footnote text" w:qFormat="1"/>
    <w:lsdException w:name="caption" w:semiHidden="1" w:unhideWhenUsed="1" w:qFormat="1"/>
    <w:lsdException w:name="Title" w:qFormat="1"/>
    <w:lsdException w:name="Body Text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7EB8"/>
    <w:pPr>
      <w:spacing w:line="264" w:lineRule="auto"/>
    </w:pPr>
    <w:rPr>
      <w:rFonts w:ascii="Trebuchet MS" w:hAnsi="Trebuchet MS"/>
      <w:sz w:val="19"/>
      <w:lang w:val="en-AU" w:eastAsia="en-AU"/>
    </w:rPr>
  </w:style>
  <w:style w:type="paragraph" w:styleId="Heading1">
    <w:name w:val="heading 1"/>
    <w:basedOn w:val="Normal"/>
    <w:next w:val="Normal"/>
    <w:qFormat/>
    <w:pPr>
      <w:keepNext/>
      <w:spacing w:after="240"/>
      <w:outlineLvl w:val="0"/>
    </w:pPr>
    <w:rPr>
      <w:b/>
      <w:caps/>
      <w:kern w:val="28"/>
      <w:sz w:val="24"/>
    </w:rPr>
  </w:style>
  <w:style w:type="paragraph" w:styleId="Heading2">
    <w:name w:val="heading 2"/>
    <w:basedOn w:val="Normal"/>
    <w:next w:val="Normal"/>
    <w:qFormat/>
    <w:rsid w:val="00916624"/>
    <w:pPr>
      <w:keepNext/>
      <w:spacing w:before="240" w:after="60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F17EB8"/>
    <w:pPr>
      <w:keepNext/>
      <w:spacing w:before="360" w:line="240" w:lineRule="auto"/>
      <w:outlineLvl w:val="2"/>
    </w:pPr>
    <w:rPr>
      <w:i/>
      <w:lang w:val="en-US" w:eastAsia="en-US"/>
    </w:rPr>
  </w:style>
  <w:style w:type="paragraph" w:styleId="Heading4">
    <w:name w:val="heading 4"/>
    <w:basedOn w:val="Normal"/>
    <w:next w:val="Normal"/>
    <w:link w:val="Heading4Char"/>
    <w:unhideWhenUsed/>
    <w:qFormat/>
    <w:rsid w:val="00B2708A"/>
    <w:pPr>
      <w:keepLines/>
      <w:spacing w:before="120" w:line="240" w:lineRule="auto"/>
      <w:outlineLvl w:val="3"/>
    </w:pPr>
    <w:rPr>
      <w:rFonts w:eastAsiaTheme="majorEastAsia" w:cstheme="majorBidi"/>
      <w:b/>
      <w:bCs/>
      <w:iCs/>
      <w:sz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963B1"/>
    <w:pPr>
      <w:keepNext/>
      <w:keepLines/>
      <w:spacing w:before="200"/>
      <w:outlineLvl w:val="4"/>
    </w:pPr>
    <w:rPr>
      <w:rFonts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A963B1"/>
    <w:pPr>
      <w:keepNext/>
      <w:keepLines/>
      <w:spacing w:before="200"/>
      <w:outlineLvl w:val="5"/>
    </w:pPr>
    <w:rPr>
      <w:rFonts w:eastAsiaTheme="majorEastAsia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9263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401E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963B1"/>
    <w:rPr>
      <w:rFonts w:ascii="Trebuchet MS" w:hAnsi="Trebuchet MS"/>
    </w:rPr>
  </w:style>
  <w:style w:type="character" w:styleId="Hyperlink">
    <w:name w:val="Hyperlink"/>
    <w:basedOn w:val="DefaultParagraphFont"/>
    <w:qFormat/>
    <w:rsid w:val="00967F61"/>
    <w:rPr>
      <w:rFonts w:ascii="Trebuchet MS" w:hAnsi="Trebuchet MS"/>
      <w:color w:val="0000FF"/>
      <w:u w:val="single"/>
    </w:rPr>
  </w:style>
  <w:style w:type="paragraph" w:styleId="BodyTextIndent">
    <w:name w:val="Body Text Indent"/>
    <w:basedOn w:val="Normal"/>
    <w:qFormat/>
    <w:rsid w:val="001D30B8"/>
    <w:pPr>
      <w:spacing w:before="60"/>
      <w:ind w:left="284"/>
    </w:pPr>
  </w:style>
  <w:style w:type="paragraph" w:styleId="Date">
    <w:name w:val="Date"/>
    <w:basedOn w:val="Normal"/>
    <w:next w:val="Normal"/>
    <w:rsid w:val="000C3298"/>
    <w:pPr>
      <w:spacing w:before="480" w:line="240" w:lineRule="auto"/>
      <w:ind w:left="7371" w:right="-2268"/>
    </w:pPr>
  </w:style>
  <w:style w:type="table" w:styleId="TableGrid">
    <w:name w:val="Table Grid"/>
    <w:basedOn w:val="TableNormal"/>
    <w:rsid w:val="00A963B1"/>
    <w:pPr>
      <w:spacing w:line="288" w:lineRule="auto"/>
    </w:pPr>
    <w:rPr>
      <w:rFonts w:ascii="Trebuchet MS" w:hAnsi="Trebuchet M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rsid w:val="00B2708A"/>
    <w:pPr>
      <w:spacing w:before="120" w:line="240" w:lineRule="auto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Title">
    <w:name w:val="Title"/>
    <w:qFormat/>
    <w:rsid w:val="00A963B1"/>
    <w:pPr>
      <w:ind w:right="-2268"/>
      <w:jc w:val="right"/>
    </w:pPr>
    <w:rPr>
      <w:rFonts w:ascii="Trebuchet MS" w:hAnsi="Trebuchet MS" w:cs="Aharoni"/>
      <w:b/>
      <w:sz w:val="28"/>
      <w:szCs w:val="28"/>
      <w:lang w:val="en-AU" w:eastAsia="en-AU"/>
    </w:rPr>
  </w:style>
  <w:style w:type="table" w:styleId="TableProfessional">
    <w:name w:val="Table Professional"/>
    <w:basedOn w:val="TableNormal"/>
    <w:rsid w:val="00A963B1"/>
    <w:pPr>
      <w:spacing w:line="264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DocumentMap">
    <w:name w:val="Document Map"/>
    <w:basedOn w:val="Normal"/>
    <w:link w:val="DocumentMapChar"/>
    <w:rsid w:val="00A963B1"/>
    <w:pPr>
      <w:spacing w:line="240" w:lineRule="auto"/>
    </w:pPr>
    <w:rPr>
      <w:rFonts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rsid w:val="00A963B1"/>
    <w:rPr>
      <w:rFonts w:ascii="Trebuchet MS" w:hAnsi="Trebuchet MS" w:cs="Lucida Grande"/>
      <w:sz w:val="24"/>
      <w:szCs w:val="24"/>
      <w:lang w:val="en-AU" w:eastAsia="en-AU"/>
    </w:rPr>
  </w:style>
  <w:style w:type="character" w:styleId="Emphasis">
    <w:name w:val="Emphasis"/>
    <w:basedOn w:val="DefaultParagraphFont"/>
    <w:qFormat/>
    <w:rsid w:val="00F17EB8"/>
    <w:rPr>
      <w:rFonts w:ascii="Trebuchet MS Bold" w:hAnsi="Trebuchet MS Bold"/>
      <w:iCs/>
      <w:color w:val="FF0000"/>
    </w:rPr>
  </w:style>
  <w:style w:type="character" w:styleId="EndnoteReference">
    <w:name w:val="endnote reference"/>
    <w:basedOn w:val="DefaultParagraphFont"/>
    <w:rsid w:val="00A963B1"/>
    <w:rPr>
      <w:rFonts w:ascii="Trebuchet MS" w:hAnsi="Trebuchet MS"/>
      <w:vertAlign w:val="superscript"/>
    </w:rPr>
  </w:style>
  <w:style w:type="paragraph" w:styleId="EndnoteText">
    <w:name w:val="endnote text"/>
    <w:basedOn w:val="Normal"/>
    <w:link w:val="EndnoteTextChar"/>
    <w:rsid w:val="00A963B1"/>
    <w:pPr>
      <w:spacing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rsid w:val="00A963B1"/>
    <w:rPr>
      <w:rFonts w:ascii="Trebuchet MS" w:hAnsi="Trebuchet MS"/>
      <w:sz w:val="24"/>
      <w:szCs w:val="24"/>
      <w:lang w:val="en-AU" w:eastAsia="en-AU"/>
    </w:rPr>
  </w:style>
  <w:style w:type="paragraph" w:styleId="EnvelopeAddress">
    <w:name w:val="envelope address"/>
    <w:basedOn w:val="Normal"/>
    <w:rsid w:val="00A963B1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rsid w:val="00A963B1"/>
    <w:pPr>
      <w:spacing w:line="240" w:lineRule="auto"/>
    </w:pPr>
    <w:rPr>
      <w:rFonts w:eastAsiaTheme="majorEastAsia" w:cstheme="majorBidi"/>
      <w:sz w:val="20"/>
    </w:rPr>
  </w:style>
  <w:style w:type="character" w:styleId="FollowedHyperlink">
    <w:name w:val="FollowedHyperlink"/>
    <w:basedOn w:val="DefaultParagraphFont"/>
    <w:rsid w:val="00A963B1"/>
    <w:rPr>
      <w:rFonts w:ascii="Trebuchet MS" w:hAnsi="Trebuchet MS"/>
      <w:color w:val="800080" w:themeColor="followedHyperlink"/>
      <w:u w:val="single"/>
    </w:rPr>
  </w:style>
  <w:style w:type="character" w:styleId="FootnoteReference">
    <w:name w:val="footnote reference"/>
    <w:basedOn w:val="DefaultParagraphFont"/>
    <w:rsid w:val="00A963B1"/>
    <w:rPr>
      <w:rFonts w:ascii="Trebuchet MS" w:hAnsi="Trebuchet MS"/>
      <w:vertAlign w:val="superscript"/>
    </w:rPr>
  </w:style>
  <w:style w:type="character" w:customStyle="1" w:styleId="Heading4Char">
    <w:name w:val="Heading 4 Char"/>
    <w:basedOn w:val="DefaultParagraphFont"/>
    <w:link w:val="Heading4"/>
    <w:rsid w:val="00B2708A"/>
    <w:rPr>
      <w:rFonts w:ascii="Trebuchet MS" w:eastAsiaTheme="majorEastAsia" w:hAnsi="Trebuchet MS" w:cstheme="majorBidi"/>
      <w:b/>
      <w:bCs/>
      <w:iCs/>
      <w:lang w:val="en-AU" w:eastAsia="en-AU"/>
    </w:rPr>
  </w:style>
  <w:style w:type="character" w:customStyle="1" w:styleId="Heading5Char">
    <w:name w:val="Heading 5 Char"/>
    <w:basedOn w:val="DefaultParagraphFont"/>
    <w:link w:val="Heading5"/>
    <w:semiHidden/>
    <w:rsid w:val="00A963B1"/>
    <w:rPr>
      <w:rFonts w:ascii="Trebuchet MS" w:eastAsiaTheme="majorEastAsia" w:hAnsi="Trebuchet MS" w:cstheme="majorBidi"/>
      <w:color w:val="243F60" w:themeColor="accent1" w:themeShade="7F"/>
      <w:sz w:val="19"/>
      <w:lang w:val="en-AU" w:eastAsia="en-AU"/>
    </w:rPr>
  </w:style>
  <w:style w:type="character" w:customStyle="1" w:styleId="Heading6Char">
    <w:name w:val="Heading 6 Char"/>
    <w:basedOn w:val="DefaultParagraphFont"/>
    <w:link w:val="Heading6"/>
    <w:semiHidden/>
    <w:rsid w:val="00A963B1"/>
    <w:rPr>
      <w:rFonts w:ascii="Trebuchet MS" w:eastAsiaTheme="majorEastAsia" w:hAnsi="Trebuchet MS" w:cstheme="majorBidi"/>
      <w:i/>
      <w:iCs/>
      <w:color w:val="243F60" w:themeColor="accent1" w:themeShade="7F"/>
      <w:sz w:val="19"/>
      <w:lang w:val="en-AU" w:eastAsia="en-AU"/>
    </w:rPr>
  </w:style>
  <w:style w:type="character" w:styleId="LineNumber">
    <w:name w:val="line number"/>
    <w:basedOn w:val="DefaultParagraphFont"/>
    <w:rsid w:val="00A963B1"/>
    <w:rPr>
      <w:rFonts w:ascii="Trebuchet MS" w:hAnsi="Trebuchet MS"/>
    </w:rPr>
  </w:style>
  <w:style w:type="paragraph" w:styleId="NormalWeb">
    <w:name w:val="Normal (Web)"/>
    <w:basedOn w:val="Normal"/>
    <w:rsid w:val="00A963B1"/>
    <w:rPr>
      <w:sz w:val="24"/>
      <w:szCs w:val="24"/>
    </w:rPr>
  </w:style>
  <w:style w:type="paragraph" w:styleId="NoteLevel1">
    <w:name w:val="Note Level 1"/>
    <w:basedOn w:val="Normal"/>
    <w:uiPriority w:val="99"/>
    <w:semiHidden/>
    <w:unhideWhenUsed/>
    <w:rsid w:val="00A963B1"/>
    <w:pPr>
      <w:keepNext/>
      <w:numPr>
        <w:numId w:val="11"/>
      </w:numPr>
      <w:contextualSpacing/>
      <w:outlineLvl w:val="0"/>
    </w:pPr>
  </w:style>
  <w:style w:type="paragraph" w:styleId="NoteLevel2">
    <w:name w:val="Note Level 2"/>
    <w:basedOn w:val="Normal"/>
    <w:uiPriority w:val="99"/>
    <w:semiHidden/>
    <w:unhideWhenUsed/>
    <w:rsid w:val="00A963B1"/>
    <w:pPr>
      <w:keepNext/>
      <w:numPr>
        <w:ilvl w:val="1"/>
        <w:numId w:val="11"/>
      </w:numPr>
      <w:contextualSpacing/>
      <w:outlineLvl w:val="1"/>
    </w:pPr>
  </w:style>
  <w:style w:type="paragraph" w:styleId="NoteLevel3">
    <w:name w:val="Note Level 3"/>
    <w:basedOn w:val="Normal"/>
    <w:uiPriority w:val="99"/>
    <w:semiHidden/>
    <w:unhideWhenUsed/>
    <w:rsid w:val="00A963B1"/>
    <w:pPr>
      <w:keepNext/>
      <w:numPr>
        <w:ilvl w:val="2"/>
        <w:numId w:val="11"/>
      </w:numPr>
      <w:contextualSpacing/>
      <w:outlineLvl w:val="2"/>
    </w:pPr>
  </w:style>
  <w:style w:type="paragraph" w:styleId="NoteLevel4">
    <w:name w:val="Note Level 4"/>
    <w:basedOn w:val="Normal"/>
    <w:uiPriority w:val="99"/>
    <w:semiHidden/>
    <w:unhideWhenUsed/>
    <w:rsid w:val="00A963B1"/>
    <w:pPr>
      <w:keepNext/>
      <w:numPr>
        <w:ilvl w:val="3"/>
        <w:numId w:val="11"/>
      </w:numPr>
      <w:contextualSpacing/>
      <w:outlineLvl w:val="3"/>
    </w:pPr>
  </w:style>
  <w:style w:type="paragraph" w:styleId="NoteLevel5">
    <w:name w:val="Note Level 5"/>
    <w:basedOn w:val="Normal"/>
    <w:uiPriority w:val="99"/>
    <w:semiHidden/>
    <w:unhideWhenUsed/>
    <w:rsid w:val="00A963B1"/>
    <w:pPr>
      <w:keepNext/>
      <w:numPr>
        <w:ilvl w:val="4"/>
        <w:numId w:val="11"/>
      </w:numPr>
      <w:contextualSpacing/>
      <w:outlineLvl w:val="4"/>
    </w:pPr>
  </w:style>
  <w:style w:type="paragraph" w:styleId="NoteLevel6">
    <w:name w:val="Note Level 6"/>
    <w:basedOn w:val="Normal"/>
    <w:uiPriority w:val="99"/>
    <w:semiHidden/>
    <w:unhideWhenUsed/>
    <w:rsid w:val="00A963B1"/>
    <w:pPr>
      <w:keepNext/>
      <w:numPr>
        <w:ilvl w:val="5"/>
        <w:numId w:val="11"/>
      </w:numPr>
      <w:contextualSpacing/>
      <w:outlineLvl w:val="5"/>
    </w:pPr>
  </w:style>
  <w:style w:type="character" w:styleId="PlaceholderText">
    <w:name w:val="Placeholder Text"/>
    <w:basedOn w:val="DefaultParagraphFont"/>
    <w:uiPriority w:val="99"/>
    <w:semiHidden/>
    <w:rsid w:val="00A963B1"/>
    <w:rPr>
      <w:rFonts w:ascii="Trebuchet MS" w:hAnsi="Trebuchet MS"/>
      <w:color w:val="808080"/>
    </w:rPr>
  </w:style>
  <w:style w:type="paragraph" w:styleId="PlainText">
    <w:name w:val="Plain Text"/>
    <w:basedOn w:val="Normal"/>
    <w:link w:val="PlainTextChar"/>
    <w:rsid w:val="00A963B1"/>
    <w:pPr>
      <w:spacing w:line="240" w:lineRule="auto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A963B1"/>
    <w:rPr>
      <w:rFonts w:ascii="Trebuchet MS" w:hAnsi="Trebuchet MS"/>
      <w:sz w:val="21"/>
      <w:szCs w:val="21"/>
      <w:lang w:val="en-AU" w:eastAsia="en-AU"/>
    </w:rPr>
  </w:style>
  <w:style w:type="character" w:styleId="Strong">
    <w:name w:val="Strong"/>
    <w:basedOn w:val="DefaultParagraphFont"/>
    <w:qFormat/>
    <w:rsid w:val="00A963B1"/>
    <w:rPr>
      <w:rFonts w:ascii="Trebuchet MS" w:hAnsi="Trebuchet MS"/>
      <w:b/>
      <w:bCs/>
    </w:rPr>
  </w:style>
  <w:style w:type="paragraph" w:styleId="TOAHeading">
    <w:name w:val="toa heading"/>
    <w:basedOn w:val="Normal"/>
    <w:next w:val="Normal"/>
    <w:rsid w:val="00A963B1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A963B1"/>
    <w:pPr>
      <w:keepLines/>
      <w:spacing w:before="480" w:after="0"/>
      <w:outlineLvl w:val="9"/>
    </w:pPr>
    <w:rPr>
      <w:rFonts w:eastAsiaTheme="majorEastAsia" w:cstheme="majorBidi"/>
      <w:bCs/>
      <w:caps w:val="0"/>
      <w:color w:val="345A8A" w:themeColor="accent1" w:themeShade="B5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qFormat/>
    <w:rsid w:val="00BD0D82"/>
  </w:style>
  <w:style w:type="paragraph" w:styleId="BodyTextIndent2">
    <w:name w:val="Body Text Indent 2"/>
    <w:basedOn w:val="Normal"/>
    <w:link w:val="BodyTextIndent2Char"/>
    <w:qFormat/>
    <w:rsid w:val="00720914"/>
    <w:pPr>
      <w:spacing w:line="240" w:lineRule="auto"/>
      <w:ind w:left="284"/>
    </w:pPr>
  </w:style>
  <w:style w:type="character" w:customStyle="1" w:styleId="BodyTextIndent2Char">
    <w:name w:val="Body Text Indent 2 Char"/>
    <w:basedOn w:val="DefaultParagraphFont"/>
    <w:link w:val="BodyTextIndent2"/>
    <w:rsid w:val="00720914"/>
    <w:rPr>
      <w:rFonts w:ascii="Trebuchet MS" w:hAnsi="Trebuchet MS"/>
      <w:sz w:val="19"/>
      <w:lang w:val="en-AU" w:eastAsia="en-AU"/>
    </w:rPr>
  </w:style>
  <w:style w:type="paragraph" w:styleId="FootnoteText">
    <w:name w:val="footnote text"/>
    <w:basedOn w:val="Normal"/>
    <w:link w:val="FootnoteTextChar"/>
    <w:qFormat/>
    <w:rsid w:val="00C76942"/>
    <w:pPr>
      <w:spacing w:line="240" w:lineRule="auto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rsid w:val="00C76942"/>
    <w:rPr>
      <w:rFonts w:ascii="Trebuchet MS" w:hAnsi="Trebuchet MS"/>
      <w:sz w:val="18"/>
      <w:lang w:val="en-AU" w:eastAsia="en-AU"/>
    </w:rPr>
  </w:style>
  <w:style w:type="paragraph" w:styleId="Caption">
    <w:name w:val="caption"/>
    <w:basedOn w:val="Normal"/>
    <w:next w:val="Normal"/>
    <w:semiHidden/>
    <w:unhideWhenUsed/>
    <w:qFormat/>
    <w:rsid w:val="00020531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footnote text" w:qFormat="1"/>
    <w:lsdException w:name="caption" w:semiHidden="1" w:unhideWhenUsed="1" w:qFormat="1"/>
    <w:lsdException w:name="Title" w:qFormat="1"/>
    <w:lsdException w:name="Body Text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7EB8"/>
    <w:pPr>
      <w:spacing w:line="264" w:lineRule="auto"/>
    </w:pPr>
    <w:rPr>
      <w:rFonts w:ascii="Trebuchet MS" w:hAnsi="Trebuchet MS"/>
      <w:sz w:val="19"/>
      <w:lang w:val="en-AU" w:eastAsia="en-AU"/>
    </w:rPr>
  </w:style>
  <w:style w:type="paragraph" w:styleId="Heading1">
    <w:name w:val="heading 1"/>
    <w:basedOn w:val="Normal"/>
    <w:next w:val="Normal"/>
    <w:qFormat/>
    <w:pPr>
      <w:keepNext/>
      <w:spacing w:after="240"/>
      <w:outlineLvl w:val="0"/>
    </w:pPr>
    <w:rPr>
      <w:b/>
      <w:caps/>
      <w:kern w:val="28"/>
      <w:sz w:val="24"/>
    </w:rPr>
  </w:style>
  <w:style w:type="paragraph" w:styleId="Heading2">
    <w:name w:val="heading 2"/>
    <w:basedOn w:val="Normal"/>
    <w:next w:val="Normal"/>
    <w:qFormat/>
    <w:rsid w:val="00916624"/>
    <w:pPr>
      <w:keepNext/>
      <w:spacing w:before="240" w:after="60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F17EB8"/>
    <w:pPr>
      <w:keepNext/>
      <w:spacing w:before="360" w:line="240" w:lineRule="auto"/>
      <w:outlineLvl w:val="2"/>
    </w:pPr>
    <w:rPr>
      <w:i/>
      <w:lang w:val="en-US" w:eastAsia="en-US"/>
    </w:rPr>
  </w:style>
  <w:style w:type="paragraph" w:styleId="Heading4">
    <w:name w:val="heading 4"/>
    <w:basedOn w:val="Normal"/>
    <w:next w:val="Normal"/>
    <w:link w:val="Heading4Char"/>
    <w:unhideWhenUsed/>
    <w:qFormat/>
    <w:rsid w:val="00B2708A"/>
    <w:pPr>
      <w:keepLines/>
      <w:spacing w:before="120" w:line="240" w:lineRule="auto"/>
      <w:outlineLvl w:val="3"/>
    </w:pPr>
    <w:rPr>
      <w:rFonts w:eastAsiaTheme="majorEastAsia" w:cstheme="majorBidi"/>
      <w:b/>
      <w:bCs/>
      <w:iCs/>
      <w:sz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963B1"/>
    <w:pPr>
      <w:keepNext/>
      <w:keepLines/>
      <w:spacing w:before="200"/>
      <w:outlineLvl w:val="4"/>
    </w:pPr>
    <w:rPr>
      <w:rFonts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A963B1"/>
    <w:pPr>
      <w:keepNext/>
      <w:keepLines/>
      <w:spacing w:before="200"/>
      <w:outlineLvl w:val="5"/>
    </w:pPr>
    <w:rPr>
      <w:rFonts w:eastAsiaTheme="majorEastAsia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9263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401E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963B1"/>
    <w:rPr>
      <w:rFonts w:ascii="Trebuchet MS" w:hAnsi="Trebuchet MS"/>
    </w:rPr>
  </w:style>
  <w:style w:type="character" w:styleId="Hyperlink">
    <w:name w:val="Hyperlink"/>
    <w:basedOn w:val="DefaultParagraphFont"/>
    <w:qFormat/>
    <w:rsid w:val="00967F61"/>
    <w:rPr>
      <w:rFonts w:ascii="Trebuchet MS" w:hAnsi="Trebuchet MS"/>
      <w:color w:val="0000FF"/>
      <w:u w:val="single"/>
    </w:rPr>
  </w:style>
  <w:style w:type="paragraph" w:styleId="BodyTextIndent">
    <w:name w:val="Body Text Indent"/>
    <w:basedOn w:val="Normal"/>
    <w:qFormat/>
    <w:rsid w:val="001D30B8"/>
    <w:pPr>
      <w:spacing w:before="60"/>
      <w:ind w:left="284"/>
    </w:pPr>
  </w:style>
  <w:style w:type="paragraph" w:styleId="Date">
    <w:name w:val="Date"/>
    <w:basedOn w:val="Normal"/>
    <w:next w:val="Normal"/>
    <w:rsid w:val="000C3298"/>
    <w:pPr>
      <w:spacing w:before="480" w:line="240" w:lineRule="auto"/>
      <w:ind w:left="7371" w:right="-2268"/>
    </w:pPr>
  </w:style>
  <w:style w:type="table" w:styleId="TableGrid">
    <w:name w:val="Table Grid"/>
    <w:basedOn w:val="TableNormal"/>
    <w:rsid w:val="00A963B1"/>
    <w:pPr>
      <w:spacing w:line="288" w:lineRule="auto"/>
    </w:pPr>
    <w:rPr>
      <w:rFonts w:ascii="Trebuchet MS" w:hAnsi="Trebuchet M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rsid w:val="00B2708A"/>
    <w:pPr>
      <w:spacing w:before="120" w:line="240" w:lineRule="auto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Title">
    <w:name w:val="Title"/>
    <w:qFormat/>
    <w:rsid w:val="00A963B1"/>
    <w:pPr>
      <w:ind w:right="-2268"/>
      <w:jc w:val="right"/>
    </w:pPr>
    <w:rPr>
      <w:rFonts w:ascii="Trebuchet MS" w:hAnsi="Trebuchet MS" w:cs="Aharoni"/>
      <w:b/>
      <w:sz w:val="28"/>
      <w:szCs w:val="28"/>
      <w:lang w:val="en-AU" w:eastAsia="en-AU"/>
    </w:rPr>
  </w:style>
  <w:style w:type="table" w:styleId="TableProfessional">
    <w:name w:val="Table Professional"/>
    <w:basedOn w:val="TableNormal"/>
    <w:rsid w:val="00A963B1"/>
    <w:pPr>
      <w:spacing w:line="264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DocumentMap">
    <w:name w:val="Document Map"/>
    <w:basedOn w:val="Normal"/>
    <w:link w:val="DocumentMapChar"/>
    <w:rsid w:val="00A963B1"/>
    <w:pPr>
      <w:spacing w:line="240" w:lineRule="auto"/>
    </w:pPr>
    <w:rPr>
      <w:rFonts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rsid w:val="00A963B1"/>
    <w:rPr>
      <w:rFonts w:ascii="Trebuchet MS" w:hAnsi="Trebuchet MS" w:cs="Lucida Grande"/>
      <w:sz w:val="24"/>
      <w:szCs w:val="24"/>
      <w:lang w:val="en-AU" w:eastAsia="en-AU"/>
    </w:rPr>
  </w:style>
  <w:style w:type="character" w:styleId="Emphasis">
    <w:name w:val="Emphasis"/>
    <w:basedOn w:val="DefaultParagraphFont"/>
    <w:qFormat/>
    <w:rsid w:val="00F17EB8"/>
    <w:rPr>
      <w:rFonts w:ascii="Trebuchet MS Bold" w:hAnsi="Trebuchet MS Bold"/>
      <w:iCs/>
      <w:color w:val="FF0000"/>
    </w:rPr>
  </w:style>
  <w:style w:type="character" w:styleId="EndnoteReference">
    <w:name w:val="endnote reference"/>
    <w:basedOn w:val="DefaultParagraphFont"/>
    <w:rsid w:val="00A963B1"/>
    <w:rPr>
      <w:rFonts w:ascii="Trebuchet MS" w:hAnsi="Trebuchet MS"/>
      <w:vertAlign w:val="superscript"/>
    </w:rPr>
  </w:style>
  <w:style w:type="paragraph" w:styleId="EndnoteText">
    <w:name w:val="endnote text"/>
    <w:basedOn w:val="Normal"/>
    <w:link w:val="EndnoteTextChar"/>
    <w:rsid w:val="00A963B1"/>
    <w:pPr>
      <w:spacing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rsid w:val="00A963B1"/>
    <w:rPr>
      <w:rFonts w:ascii="Trebuchet MS" w:hAnsi="Trebuchet MS"/>
      <w:sz w:val="24"/>
      <w:szCs w:val="24"/>
      <w:lang w:val="en-AU" w:eastAsia="en-AU"/>
    </w:rPr>
  </w:style>
  <w:style w:type="paragraph" w:styleId="EnvelopeAddress">
    <w:name w:val="envelope address"/>
    <w:basedOn w:val="Normal"/>
    <w:rsid w:val="00A963B1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rsid w:val="00A963B1"/>
    <w:pPr>
      <w:spacing w:line="240" w:lineRule="auto"/>
    </w:pPr>
    <w:rPr>
      <w:rFonts w:eastAsiaTheme="majorEastAsia" w:cstheme="majorBidi"/>
      <w:sz w:val="20"/>
    </w:rPr>
  </w:style>
  <w:style w:type="character" w:styleId="FollowedHyperlink">
    <w:name w:val="FollowedHyperlink"/>
    <w:basedOn w:val="DefaultParagraphFont"/>
    <w:rsid w:val="00A963B1"/>
    <w:rPr>
      <w:rFonts w:ascii="Trebuchet MS" w:hAnsi="Trebuchet MS"/>
      <w:color w:val="800080" w:themeColor="followedHyperlink"/>
      <w:u w:val="single"/>
    </w:rPr>
  </w:style>
  <w:style w:type="character" w:styleId="FootnoteReference">
    <w:name w:val="footnote reference"/>
    <w:basedOn w:val="DefaultParagraphFont"/>
    <w:rsid w:val="00A963B1"/>
    <w:rPr>
      <w:rFonts w:ascii="Trebuchet MS" w:hAnsi="Trebuchet MS"/>
      <w:vertAlign w:val="superscript"/>
    </w:rPr>
  </w:style>
  <w:style w:type="character" w:customStyle="1" w:styleId="Heading4Char">
    <w:name w:val="Heading 4 Char"/>
    <w:basedOn w:val="DefaultParagraphFont"/>
    <w:link w:val="Heading4"/>
    <w:rsid w:val="00B2708A"/>
    <w:rPr>
      <w:rFonts w:ascii="Trebuchet MS" w:eastAsiaTheme="majorEastAsia" w:hAnsi="Trebuchet MS" w:cstheme="majorBidi"/>
      <w:b/>
      <w:bCs/>
      <w:iCs/>
      <w:lang w:val="en-AU" w:eastAsia="en-AU"/>
    </w:rPr>
  </w:style>
  <w:style w:type="character" w:customStyle="1" w:styleId="Heading5Char">
    <w:name w:val="Heading 5 Char"/>
    <w:basedOn w:val="DefaultParagraphFont"/>
    <w:link w:val="Heading5"/>
    <w:semiHidden/>
    <w:rsid w:val="00A963B1"/>
    <w:rPr>
      <w:rFonts w:ascii="Trebuchet MS" w:eastAsiaTheme="majorEastAsia" w:hAnsi="Trebuchet MS" w:cstheme="majorBidi"/>
      <w:color w:val="243F60" w:themeColor="accent1" w:themeShade="7F"/>
      <w:sz w:val="19"/>
      <w:lang w:val="en-AU" w:eastAsia="en-AU"/>
    </w:rPr>
  </w:style>
  <w:style w:type="character" w:customStyle="1" w:styleId="Heading6Char">
    <w:name w:val="Heading 6 Char"/>
    <w:basedOn w:val="DefaultParagraphFont"/>
    <w:link w:val="Heading6"/>
    <w:semiHidden/>
    <w:rsid w:val="00A963B1"/>
    <w:rPr>
      <w:rFonts w:ascii="Trebuchet MS" w:eastAsiaTheme="majorEastAsia" w:hAnsi="Trebuchet MS" w:cstheme="majorBidi"/>
      <w:i/>
      <w:iCs/>
      <w:color w:val="243F60" w:themeColor="accent1" w:themeShade="7F"/>
      <w:sz w:val="19"/>
      <w:lang w:val="en-AU" w:eastAsia="en-AU"/>
    </w:rPr>
  </w:style>
  <w:style w:type="character" w:styleId="LineNumber">
    <w:name w:val="line number"/>
    <w:basedOn w:val="DefaultParagraphFont"/>
    <w:rsid w:val="00A963B1"/>
    <w:rPr>
      <w:rFonts w:ascii="Trebuchet MS" w:hAnsi="Trebuchet MS"/>
    </w:rPr>
  </w:style>
  <w:style w:type="paragraph" w:styleId="NormalWeb">
    <w:name w:val="Normal (Web)"/>
    <w:basedOn w:val="Normal"/>
    <w:rsid w:val="00A963B1"/>
    <w:rPr>
      <w:sz w:val="24"/>
      <w:szCs w:val="24"/>
    </w:rPr>
  </w:style>
  <w:style w:type="paragraph" w:styleId="NoteLevel1">
    <w:name w:val="Note Level 1"/>
    <w:basedOn w:val="Normal"/>
    <w:uiPriority w:val="99"/>
    <w:semiHidden/>
    <w:unhideWhenUsed/>
    <w:rsid w:val="00A963B1"/>
    <w:pPr>
      <w:keepNext/>
      <w:numPr>
        <w:numId w:val="11"/>
      </w:numPr>
      <w:contextualSpacing/>
      <w:outlineLvl w:val="0"/>
    </w:pPr>
  </w:style>
  <w:style w:type="paragraph" w:styleId="NoteLevel2">
    <w:name w:val="Note Level 2"/>
    <w:basedOn w:val="Normal"/>
    <w:uiPriority w:val="99"/>
    <w:semiHidden/>
    <w:unhideWhenUsed/>
    <w:rsid w:val="00A963B1"/>
    <w:pPr>
      <w:keepNext/>
      <w:numPr>
        <w:ilvl w:val="1"/>
        <w:numId w:val="11"/>
      </w:numPr>
      <w:contextualSpacing/>
      <w:outlineLvl w:val="1"/>
    </w:pPr>
  </w:style>
  <w:style w:type="paragraph" w:styleId="NoteLevel3">
    <w:name w:val="Note Level 3"/>
    <w:basedOn w:val="Normal"/>
    <w:uiPriority w:val="99"/>
    <w:semiHidden/>
    <w:unhideWhenUsed/>
    <w:rsid w:val="00A963B1"/>
    <w:pPr>
      <w:keepNext/>
      <w:numPr>
        <w:ilvl w:val="2"/>
        <w:numId w:val="11"/>
      </w:numPr>
      <w:contextualSpacing/>
      <w:outlineLvl w:val="2"/>
    </w:pPr>
  </w:style>
  <w:style w:type="paragraph" w:styleId="NoteLevel4">
    <w:name w:val="Note Level 4"/>
    <w:basedOn w:val="Normal"/>
    <w:uiPriority w:val="99"/>
    <w:semiHidden/>
    <w:unhideWhenUsed/>
    <w:rsid w:val="00A963B1"/>
    <w:pPr>
      <w:keepNext/>
      <w:numPr>
        <w:ilvl w:val="3"/>
        <w:numId w:val="11"/>
      </w:numPr>
      <w:contextualSpacing/>
      <w:outlineLvl w:val="3"/>
    </w:pPr>
  </w:style>
  <w:style w:type="paragraph" w:styleId="NoteLevel5">
    <w:name w:val="Note Level 5"/>
    <w:basedOn w:val="Normal"/>
    <w:uiPriority w:val="99"/>
    <w:semiHidden/>
    <w:unhideWhenUsed/>
    <w:rsid w:val="00A963B1"/>
    <w:pPr>
      <w:keepNext/>
      <w:numPr>
        <w:ilvl w:val="4"/>
        <w:numId w:val="11"/>
      </w:numPr>
      <w:contextualSpacing/>
      <w:outlineLvl w:val="4"/>
    </w:pPr>
  </w:style>
  <w:style w:type="paragraph" w:styleId="NoteLevel6">
    <w:name w:val="Note Level 6"/>
    <w:basedOn w:val="Normal"/>
    <w:uiPriority w:val="99"/>
    <w:semiHidden/>
    <w:unhideWhenUsed/>
    <w:rsid w:val="00A963B1"/>
    <w:pPr>
      <w:keepNext/>
      <w:numPr>
        <w:ilvl w:val="5"/>
        <w:numId w:val="11"/>
      </w:numPr>
      <w:contextualSpacing/>
      <w:outlineLvl w:val="5"/>
    </w:pPr>
  </w:style>
  <w:style w:type="character" w:styleId="PlaceholderText">
    <w:name w:val="Placeholder Text"/>
    <w:basedOn w:val="DefaultParagraphFont"/>
    <w:uiPriority w:val="99"/>
    <w:semiHidden/>
    <w:rsid w:val="00A963B1"/>
    <w:rPr>
      <w:rFonts w:ascii="Trebuchet MS" w:hAnsi="Trebuchet MS"/>
      <w:color w:val="808080"/>
    </w:rPr>
  </w:style>
  <w:style w:type="paragraph" w:styleId="PlainText">
    <w:name w:val="Plain Text"/>
    <w:basedOn w:val="Normal"/>
    <w:link w:val="PlainTextChar"/>
    <w:rsid w:val="00A963B1"/>
    <w:pPr>
      <w:spacing w:line="240" w:lineRule="auto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A963B1"/>
    <w:rPr>
      <w:rFonts w:ascii="Trebuchet MS" w:hAnsi="Trebuchet MS"/>
      <w:sz w:val="21"/>
      <w:szCs w:val="21"/>
      <w:lang w:val="en-AU" w:eastAsia="en-AU"/>
    </w:rPr>
  </w:style>
  <w:style w:type="character" w:styleId="Strong">
    <w:name w:val="Strong"/>
    <w:basedOn w:val="DefaultParagraphFont"/>
    <w:qFormat/>
    <w:rsid w:val="00A963B1"/>
    <w:rPr>
      <w:rFonts w:ascii="Trebuchet MS" w:hAnsi="Trebuchet MS"/>
      <w:b/>
      <w:bCs/>
    </w:rPr>
  </w:style>
  <w:style w:type="paragraph" w:styleId="TOAHeading">
    <w:name w:val="toa heading"/>
    <w:basedOn w:val="Normal"/>
    <w:next w:val="Normal"/>
    <w:rsid w:val="00A963B1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A963B1"/>
    <w:pPr>
      <w:keepLines/>
      <w:spacing w:before="480" w:after="0"/>
      <w:outlineLvl w:val="9"/>
    </w:pPr>
    <w:rPr>
      <w:rFonts w:eastAsiaTheme="majorEastAsia" w:cstheme="majorBidi"/>
      <w:bCs/>
      <w:caps w:val="0"/>
      <w:color w:val="345A8A" w:themeColor="accent1" w:themeShade="B5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qFormat/>
    <w:rsid w:val="00BD0D82"/>
  </w:style>
  <w:style w:type="paragraph" w:styleId="BodyTextIndent2">
    <w:name w:val="Body Text Indent 2"/>
    <w:basedOn w:val="Normal"/>
    <w:link w:val="BodyTextIndent2Char"/>
    <w:qFormat/>
    <w:rsid w:val="00720914"/>
    <w:pPr>
      <w:spacing w:line="240" w:lineRule="auto"/>
      <w:ind w:left="284"/>
    </w:pPr>
  </w:style>
  <w:style w:type="character" w:customStyle="1" w:styleId="BodyTextIndent2Char">
    <w:name w:val="Body Text Indent 2 Char"/>
    <w:basedOn w:val="DefaultParagraphFont"/>
    <w:link w:val="BodyTextIndent2"/>
    <w:rsid w:val="00720914"/>
    <w:rPr>
      <w:rFonts w:ascii="Trebuchet MS" w:hAnsi="Trebuchet MS"/>
      <w:sz w:val="19"/>
      <w:lang w:val="en-AU" w:eastAsia="en-AU"/>
    </w:rPr>
  </w:style>
  <w:style w:type="paragraph" w:styleId="FootnoteText">
    <w:name w:val="footnote text"/>
    <w:basedOn w:val="Normal"/>
    <w:link w:val="FootnoteTextChar"/>
    <w:qFormat/>
    <w:rsid w:val="00C76942"/>
    <w:pPr>
      <w:spacing w:line="240" w:lineRule="auto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rsid w:val="00C76942"/>
    <w:rPr>
      <w:rFonts w:ascii="Trebuchet MS" w:hAnsi="Trebuchet MS"/>
      <w:sz w:val="18"/>
      <w:lang w:val="en-AU" w:eastAsia="en-AU"/>
    </w:rPr>
  </w:style>
  <w:style w:type="paragraph" w:styleId="Caption">
    <w:name w:val="caption"/>
    <w:basedOn w:val="Normal"/>
    <w:next w:val="Normal"/>
    <w:semiHidden/>
    <w:unhideWhenUsed/>
    <w:qFormat/>
    <w:rsid w:val="00020531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onaldalanjones:Library:Application%20Support:Microsoft:Office:User%20Templates:My%20Templates:JWPL_letterhead_Nelson_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JWPL_letterhead_Nelson_Rd.dotx</Template>
  <TotalTime>50</TotalTime>
  <Pages>3</Pages>
  <Words>499</Words>
  <Characters>2845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J&amp;W letterhead template</vt:lpstr>
    </vt:vector>
  </TitlesOfParts>
  <Company> Jones &amp; Whitehead Pty Ltd</Company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J&amp;W letterhead template</dc:title>
  <dc:subject/>
  <dc:creator>Ronald Alan Jones</dc:creator>
  <cp:keywords/>
  <cp:lastModifiedBy>Ronald Alan Jones</cp:lastModifiedBy>
  <cp:revision>7</cp:revision>
  <cp:lastPrinted>2012-01-31T08:48:00Z</cp:lastPrinted>
  <dcterms:created xsi:type="dcterms:W3CDTF">2014-02-28T22:24:00Z</dcterms:created>
  <dcterms:modified xsi:type="dcterms:W3CDTF">2014-02-28T23:29:00Z</dcterms:modified>
  <cp:category>template</cp:category>
</cp:coreProperties>
</file>